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032" w:rsidRDefault="00A62032" w:rsidP="00505BF1">
      <w:pPr>
        <w:jc w:val="center"/>
        <w:outlineLvl w:val="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PROPOZICE</w:t>
      </w:r>
    </w:p>
    <w:p w:rsidR="00A62032" w:rsidRDefault="00A62032" w:rsidP="00505BF1">
      <w:pPr>
        <w:jc w:val="center"/>
        <w:outlineLvl w:val="0"/>
        <w:rPr>
          <w:b/>
          <w:bCs/>
          <w:sz w:val="40"/>
          <w:szCs w:val="40"/>
        </w:rPr>
      </w:pPr>
    </w:p>
    <w:p w:rsidR="00A62032" w:rsidRDefault="00A62032" w:rsidP="00505BF1">
      <w:pPr>
        <w:jc w:val="center"/>
        <w:outlineLvl w:val="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2. ročník </w:t>
      </w:r>
      <w:r w:rsidRPr="008A5B3C">
        <w:rPr>
          <w:b/>
          <w:bCs/>
          <w:sz w:val="40"/>
          <w:szCs w:val="40"/>
        </w:rPr>
        <w:t>Bořislavský gigant</w:t>
      </w:r>
      <w:r>
        <w:rPr>
          <w:b/>
          <w:bCs/>
          <w:sz w:val="40"/>
          <w:szCs w:val="40"/>
        </w:rPr>
        <w:t xml:space="preserve"> v pozvedu</w:t>
      </w:r>
    </w:p>
    <w:p w:rsidR="00A62032" w:rsidRPr="00170873" w:rsidRDefault="00A62032" w:rsidP="00505BF1">
      <w:pPr>
        <w:jc w:val="center"/>
        <w:outlineLvl w:val="0"/>
        <w:rPr>
          <w:b/>
          <w:bCs/>
        </w:rPr>
      </w:pPr>
    </w:p>
    <w:p w:rsidR="00A62032" w:rsidRDefault="00A62032" w:rsidP="00505BF1">
      <w:pPr>
        <w:jc w:val="center"/>
        <w:outlineLvl w:val="0"/>
        <w:rPr>
          <w:b/>
          <w:bCs/>
        </w:rPr>
      </w:pPr>
      <w:r>
        <w:rPr>
          <w:b/>
          <w:bCs/>
        </w:rPr>
        <w:t xml:space="preserve">o </w:t>
      </w:r>
      <w:r w:rsidRPr="0016303C">
        <w:rPr>
          <w:b/>
          <w:bCs/>
        </w:rPr>
        <w:t>Pohár ředitele severočeského sdružení obcí</w:t>
      </w:r>
      <w:r>
        <w:rPr>
          <w:b/>
          <w:bCs/>
        </w:rPr>
        <w:t xml:space="preserve"> a pod záštitou starosty obce</w:t>
      </w:r>
    </w:p>
    <w:p w:rsidR="00A62032" w:rsidRDefault="00A62032" w:rsidP="00505BF1">
      <w:pPr>
        <w:jc w:val="center"/>
        <w:rPr>
          <w:b/>
          <w:bCs/>
        </w:rPr>
      </w:pPr>
    </w:p>
    <w:p w:rsidR="00A62032" w:rsidRPr="008E089B" w:rsidRDefault="00A62032" w:rsidP="00505BF1">
      <w:r>
        <w:rPr>
          <w:b/>
          <w:bCs/>
        </w:rPr>
        <w:t xml:space="preserve">Pořadatel:                              </w:t>
      </w:r>
      <w:r w:rsidRPr="008E089B">
        <w:t>TJ Sokol Bořislav</w:t>
      </w:r>
      <w:r>
        <w:t>, odd. silového trojboje</w:t>
      </w:r>
    </w:p>
    <w:p w:rsidR="00A62032" w:rsidRDefault="00A62032" w:rsidP="00505BF1">
      <w:pPr>
        <w:jc w:val="center"/>
        <w:rPr>
          <w:b/>
          <w:bCs/>
        </w:rPr>
      </w:pPr>
    </w:p>
    <w:p w:rsidR="00A62032" w:rsidRDefault="00A62032" w:rsidP="00505BF1">
      <w:pPr>
        <w:jc w:val="both"/>
      </w:pPr>
      <w:r>
        <w:rPr>
          <w:b/>
          <w:bCs/>
        </w:rPr>
        <w:t>Termín :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DB43B6">
        <w:rPr>
          <w:b/>
          <w:bCs/>
        </w:rPr>
        <w:t>Sobota 1</w:t>
      </w:r>
      <w:r>
        <w:rPr>
          <w:b/>
          <w:bCs/>
        </w:rPr>
        <w:t>1</w:t>
      </w:r>
      <w:r w:rsidRPr="00DB43B6">
        <w:rPr>
          <w:b/>
          <w:bCs/>
        </w:rPr>
        <w:t>.06.201</w:t>
      </w:r>
      <w:r>
        <w:rPr>
          <w:b/>
          <w:bCs/>
        </w:rPr>
        <w:t>1</w:t>
      </w:r>
    </w:p>
    <w:p w:rsidR="00A62032" w:rsidRPr="003864D1" w:rsidRDefault="00A62032" w:rsidP="00505BF1">
      <w:pPr>
        <w:jc w:val="both"/>
        <w:rPr>
          <w:b/>
          <w:bCs/>
        </w:rPr>
      </w:pPr>
    </w:p>
    <w:p w:rsidR="00A62032" w:rsidRDefault="00A62032" w:rsidP="00505BF1">
      <w:pPr>
        <w:jc w:val="both"/>
      </w:pPr>
      <w:r>
        <w:t xml:space="preserve">                                               12</w:t>
      </w:r>
      <w:r>
        <w:rPr>
          <w:vertAlign w:val="superscript"/>
        </w:rPr>
        <w:t>00</w:t>
      </w:r>
      <w:r>
        <w:t>- 13</w:t>
      </w:r>
      <w:r>
        <w:rPr>
          <w:vertAlign w:val="superscript"/>
        </w:rPr>
        <w:t>30</w:t>
      </w:r>
      <w:r>
        <w:t xml:space="preserve"> prezentace, vážení a rozdělení do skupin</w:t>
      </w:r>
    </w:p>
    <w:p w:rsidR="00A62032" w:rsidRDefault="00A62032" w:rsidP="00505BF1">
      <w:pPr>
        <w:jc w:val="both"/>
      </w:pPr>
      <w:r>
        <w:t xml:space="preserve">                                               14</w:t>
      </w:r>
      <w:r>
        <w:rPr>
          <w:vertAlign w:val="superscript"/>
        </w:rPr>
        <w:t>00</w:t>
      </w:r>
      <w:r>
        <w:t>- 17</w:t>
      </w:r>
      <w:r>
        <w:rPr>
          <w:vertAlign w:val="superscript"/>
        </w:rPr>
        <w:t xml:space="preserve">00 </w:t>
      </w:r>
      <w:r>
        <w:t>soutěž</w:t>
      </w:r>
    </w:p>
    <w:p w:rsidR="00A62032" w:rsidRDefault="00A62032" w:rsidP="00505BF1">
      <w:pPr>
        <w:jc w:val="both"/>
      </w:pPr>
      <w:r>
        <w:t xml:space="preserve">                                               17</w:t>
      </w:r>
      <w:r>
        <w:rPr>
          <w:vertAlign w:val="superscript"/>
        </w:rPr>
        <w:t>00</w:t>
      </w:r>
      <w:r>
        <w:t>-17</w:t>
      </w:r>
      <w:r>
        <w:rPr>
          <w:vertAlign w:val="superscript"/>
        </w:rPr>
        <w:t xml:space="preserve">30 </w:t>
      </w:r>
      <w:r>
        <w:t>zpracování výsledků</w:t>
      </w:r>
    </w:p>
    <w:p w:rsidR="00A62032" w:rsidRPr="009209C9" w:rsidRDefault="00A62032" w:rsidP="00505BF1">
      <w:pPr>
        <w:jc w:val="both"/>
      </w:pPr>
      <w:r>
        <w:t xml:space="preserve">                                               17</w:t>
      </w:r>
      <w:r>
        <w:rPr>
          <w:vertAlign w:val="superscript"/>
        </w:rPr>
        <w:t>30</w:t>
      </w:r>
      <w:r>
        <w:t>- 17</w:t>
      </w:r>
      <w:r>
        <w:rPr>
          <w:vertAlign w:val="superscript"/>
        </w:rPr>
        <w:t>45</w:t>
      </w:r>
      <w:r>
        <w:t xml:space="preserve"> vyhlášení výsledků</w:t>
      </w:r>
    </w:p>
    <w:p w:rsidR="00A62032" w:rsidRDefault="00A62032" w:rsidP="00505BF1">
      <w:pPr>
        <w:jc w:val="both"/>
      </w:pPr>
    </w:p>
    <w:p w:rsidR="00A62032" w:rsidRDefault="00A62032" w:rsidP="00505BF1">
      <w:pPr>
        <w:jc w:val="both"/>
      </w:pPr>
      <w:r w:rsidRPr="0016303C">
        <w:rPr>
          <w:b/>
          <w:bCs/>
        </w:rPr>
        <w:t>Místo konání :</w:t>
      </w:r>
      <w:r>
        <w:tab/>
        <w:t xml:space="preserve">            Bořislav, fotbalové hřiště- asfaltová plocha</w:t>
      </w:r>
    </w:p>
    <w:p w:rsidR="00A62032" w:rsidRDefault="00A62032" w:rsidP="00505BF1">
      <w:pPr>
        <w:jc w:val="both"/>
      </w:pPr>
    </w:p>
    <w:p w:rsidR="00A62032" w:rsidRDefault="00A62032" w:rsidP="00505BF1">
      <w:pPr>
        <w:ind w:left="2832" w:hanging="2832"/>
        <w:rPr>
          <w:u w:val="single"/>
        </w:rPr>
      </w:pPr>
      <w:r>
        <w:rPr>
          <w:b/>
          <w:bCs/>
        </w:rPr>
        <w:t xml:space="preserve">Přihlášky:                              </w:t>
      </w:r>
      <w:r>
        <w:t xml:space="preserve">Poslat nejpozději do 9.6.2011 na email: </w:t>
      </w:r>
      <w:hyperlink r:id="rId7" w:history="1">
        <w:r w:rsidRPr="003117CE">
          <w:rPr>
            <w:rStyle w:val="Hyperlink"/>
          </w:rPr>
          <w:t>borislav.trojboj</w:t>
        </w:r>
        <w:r w:rsidRPr="003117CE">
          <w:rPr>
            <w:rStyle w:val="Hyperlink"/>
            <w:lang w:val="en-US"/>
          </w:rPr>
          <w:t>@</w:t>
        </w:r>
        <w:r w:rsidRPr="003117CE">
          <w:rPr>
            <w:rStyle w:val="Hyperlink"/>
          </w:rPr>
          <w:t>seznam.cz</w:t>
        </w:r>
      </w:hyperlink>
    </w:p>
    <w:p w:rsidR="00A62032" w:rsidRDefault="00A62032" w:rsidP="00505BF1">
      <w:pPr>
        <w:ind w:left="2832" w:hanging="2832"/>
        <w:rPr>
          <w:u w:val="single"/>
        </w:rPr>
      </w:pPr>
    </w:p>
    <w:p w:rsidR="00A62032" w:rsidRDefault="00A62032" w:rsidP="00505BF1">
      <w:pPr>
        <w:ind w:left="2832" w:hanging="2832"/>
      </w:pPr>
      <w:r>
        <w:rPr>
          <w:b/>
          <w:bCs/>
        </w:rPr>
        <w:t>Startovné a úhrada:</w:t>
      </w:r>
      <w:r>
        <w:t>150 kč , závodníci startují na náklady vysílající organizace</w:t>
      </w:r>
    </w:p>
    <w:p w:rsidR="00A62032" w:rsidRDefault="00A62032" w:rsidP="00505BF1">
      <w:pPr>
        <w:ind w:left="2832" w:hanging="2832"/>
      </w:pPr>
      <w:r>
        <w:rPr>
          <w:b/>
          <w:bCs/>
        </w:rPr>
        <w:t>Informace :</w:t>
      </w:r>
      <w:r>
        <w:t xml:space="preserve">                           u ředitele soutěže -  mobil: 724096772 </w:t>
      </w:r>
    </w:p>
    <w:p w:rsidR="00A62032" w:rsidRPr="008E089B" w:rsidRDefault="00A62032" w:rsidP="00505BF1">
      <w:pPr>
        <w:ind w:left="2832" w:hanging="2832"/>
      </w:pPr>
    </w:p>
    <w:p w:rsidR="00A62032" w:rsidRPr="002755FD" w:rsidRDefault="00A62032" w:rsidP="00505BF1">
      <w:pPr>
        <w:ind w:left="2832" w:hanging="2832"/>
        <w:jc w:val="both"/>
      </w:pPr>
      <w:r w:rsidRPr="002755FD">
        <w:rPr>
          <w:b/>
          <w:bCs/>
        </w:rPr>
        <w:t>Kategorie :</w:t>
      </w:r>
      <w:r>
        <w:rPr>
          <w:b/>
          <w:bCs/>
        </w:rPr>
        <w:tab/>
      </w:r>
      <w:r w:rsidRPr="002755FD">
        <w:t>ženy</w:t>
      </w:r>
      <w:r>
        <w:tab/>
      </w:r>
      <w:r>
        <w:tab/>
      </w:r>
      <w:r>
        <w:tab/>
      </w:r>
      <w:r>
        <w:tab/>
      </w:r>
    </w:p>
    <w:p w:rsidR="00A62032" w:rsidRDefault="00A62032" w:rsidP="00505BF1">
      <w:pPr>
        <w:ind w:left="2832"/>
        <w:jc w:val="both"/>
      </w:pPr>
      <w:r w:rsidRPr="002755FD">
        <w:t>junioři do 2</w:t>
      </w:r>
      <w:r>
        <w:t>1</w:t>
      </w:r>
      <w:r w:rsidRPr="002755FD">
        <w:t xml:space="preserve"> let</w:t>
      </w:r>
      <w:r>
        <w:tab/>
      </w:r>
      <w:r>
        <w:tab/>
      </w:r>
    </w:p>
    <w:p w:rsidR="00A62032" w:rsidRDefault="00A62032" w:rsidP="00505BF1">
      <w:pPr>
        <w:ind w:left="2832"/>
        <w:jc w:val="both"/>
      </w:pPr>
      <w:r>
        <w:t>muži do 100 kg</w:t>
      </w:r>
    </w:p>
    <w:p w:rsidR="00A62032" w:rsidRPr="002755FD" w:rsidRDefault="00A62032" w:rsidP="00505BF1">
      <w:pPr>
        <w:ind w:left="2832"/>
        <w:jc w:val="both"/>
      </w:pPr>
      <w:r>
        <w:t>muži nad 100kg</w:t>
      </w:r>
      <w:r>
        <w:tab/>
      </w:r>
    </w:p>
    <w:p w:rsidR="00A62032" w:rsidRDefault="00A62032" w:rsidP="00505BF1">
      <w:pPr>
        <w:ind w:left="2124" w:firstLine="708"/>
        <w:jc w:val="both"/>
      </w:pPr>
      <w:r>
        <w:t>veteráni</w:t>
      </w:r>
      <w:r>
        <w:tab/>
      </w:r>
      <w:r>
        <w:tab/>
      </w:r>
    </w:p>
    <w:p w:rsidR="00A62032" w:rsidRPr="002755FD" w:rsidRDefault="00A62032" w:rsidP="00505BF1">
      <w:pPr>
        <w:ind w:left="2124" w:firstLine="708"/>
        <w:jc w:val="both"/>
      </w:pPr>
    </w:p>
    <w:p w:rsidR="00A62032" w:rsidRDefault="00A62032" w:rsidP="00505BF1">
      <w:pPr>
        <w:jc w:val="both"/>
      </w:pPr>
      <w:r w:rsidRPr="002755FD">
        <w:rPr>
          <w:b/>
          <w:bCs/>
        </w:rPr>
        <w:t>Průběh závodu :</w:t>
      </w:r>
      <w:r>
        <w:tab/>
      </w:r>
      <w:r>
        <w:tab/>
        <w:t xml:space="preserve">Liftařským systémem po skupinách,    </w:t>
      </w:r>
    </w:p>
    <w:p w:rsidR="00A62032" w:rsidRDefault="00A62032" w:rsidP="00505BF1">
      <w:pPr>
        <w:jc w:val="both"/>
      </w:pPr>
      <w:r>
        <w:t xml:space="preserve">                                               Každý závodník bude mít 4 pokusy.</w:t>
      </w:r>
    </w:p>
    <w:p w:rsidR="00A62032" w:rsidRDefault="00A62032" w:rsidP="00505BF1">
      <w:pPr>
        <w:jc w:val="both"/>
      </w:pPr>
    </w:p>
    <w:p w:rsidR="00A62032" w:rsidRDefault="00A62032" w:rsidP="00505BF1">
      <w:pPr>
        <w:jc w:val="both"/>
        <w:rPr>
          <w:u w:val="single"/>
        </w:rPr>
      </w:pPr>
      <w:r w:rsidRPr="008A5B3C">
        <w:rPr>
          <w:b/>
          <w:bCs/>
        </w:rPr>
        <w:t>Vyhodnocení:</w:t>
      </w:r>
      <w:r>
        <w:tab/>
      </w:r>
      <w:r>
        <w:tab/>
      </w:r>
      <w:r w:rsidRPr="009209C9">
        <w:t>Výkon odečet váhy</w:t>
      </w:r>
    </w:p>
    <w:p w:rsidR="00A62032" w:rsidRDefault="00A62032" w:rsidP="00505BF1">
      <w:pPr>
        <w:jc w:val="both"/>
        <w:rPr>
          <w:b/>
          <w:bCs/>
        </w:rPr>
      </w:pPr>
      <w:r w:rsidRPr="008A5B3C">
        <w:rPr>
          <w:b/>
          <w:bCs/>
        </w:rPr>
        <w:t>Rozhodčí:</w:t>
      </w:r>
      <w:r w:rsidRPr="008A5B3C">
        <w:rPr>
          <w:b/>
          <w:bCs/>
        </w:rPr>
        <w:tab/>
      </w:r>
      <w:r w:rsidRPr="008A5B3C">
        <w:rPr>
          <w:b/>
          <w:bCs/>
        </w:rPr>
        <w:tab/>
      </w:r>
      <w:r w:rsidRPr="008A5B3C">
        <w:rPr>
          <w:b/>
          <w:bCs/>
        </w:rPr>
        <w:tab/>
      </w:r>
      <w:r>
        <w:t>Josef Nosický</w:t>
      </w:r>
      <w:r w:rsidRPr="008A5B3C">
        <w:rPr>
          <w:b/>
          <w:bCs/>
        </w:rPr>
        <w:tab/>
      </w:r>
    </w:p>
    <w:p w:rsidR="00A62032" w:rsidRDefault="00A62032" w:rsidP="00505BF1">
      <w:pPr>
        <w:jc w:val="both"/>
      </w:pPr>
      <w:r w:rsidRPr="00FD24A4">
        <w:rPr>
          <w:b/>
          <w:bCs/>
        </w:rPr>
        <w:t>Nakladači:</w:t>
      </w:r>
      <w:r>
        <w:t xml:space="preserve">                            Vzpěrači TJ Glaverbel Czech Teplice                 .</w:t>
      </w:r>
    </w:p>
    <w:p w:rsidR="00A62032" w:rsidRDefault="00A62032" w:rsidP="00505BF1">
      <w:pPr>
        <w:jc w:val="both"/>
      </w:pPr>
      <w:r>
        <w:rPr>
          <w:b/>
          <w:bCs/>
        </w:rPr>
        <w:t>N</w:t>
      </w:r>
      <w:r w:rsidRPr="00DE516D">
        <w:rPr>
          <w:b/>
          <w:bCs/>
        </w:rPr>
        <w:t>ámitky a odvolání:</w:t>
      </w:r>
      <w:r>
        <w:t xml:space="preserve">            Písemně u ředitele soutěže se vkladem 500Kč</w:t>
      </w:r>
    </w:p>
    <w:p w:rsidR="00A62032" w:rsidRDefault="00A62032" w:rsidP="00505BF1">
      <w:pPr>
        <w:ind w:left="2832" w:hanging="2832"/>
        <w:jc w:val="both"/>
      </w:pPr>
      <w:r w:rsidRPr="003A4DF2">
        <w:rPr>
          <w:b/>
          <w:bCs/>
        </w:rPr>
        <w:t>Ceny:</w:t>
      </w:r>
      <w:r>
        <w:t xml:space="preserve">Poháry, medaile, diplomy a věcné ceny </w:t>
      </w:r>
    </w:p>
    <w:p w:rsidR="00A62032" w:rsidRDefault="00A62032" w:rsidP="00505BF1">
      <w:pPr>
        <w:ind w:left="2832" w:hanging="2832"/>
        <w:jc w:val="both"/>
      </w:pPr>
    </w:p>
    <w:p w:rsidR="00A62032" w:rsidRPr="00864258" w:rsidRDefault="00A62032" w:rsidP="00505BF1">
      <w:pPr>
        <w:ind w:left="2832" w:hanging="2832"/>
        <w:jc w:val="both"/>
      </w:pPr>
      <w:r w:rsidRPr="00F32B39">
        <w:rPr>
          <w:b/>
          <w:bCs/>
        </w:rPr>
        <w:t>Ředitel soutěže</w:t>
      </w:r>
      <w:r>
        <w:t xml:space="preserve">:                    Aleš Navara,  724096772,  </w:t>
      </w:r>
      <w:r w:rsidRPr="00864258">
        <w:rPr>
          <w:color w:val="333399"/>
          <w:u w:val="single"/>
        </w:rPr>
        <w:t>borislav.trojboj</w:t>
      </w:r>
      <w:r w:rsidRPr="00864258">
        <w:rPr>
          <w:color w:val="333399"/>
          <w:u w:val="single"/>
          <w:lang w:val="en-US"/>
        </w:rPr>
        <w:t>@</w:t>
      </w:r>
      <w:r w:rsidRPr="00864258">
        <w:rPr>
          <w:color w:val="333399"/>
          <w:u w:val="single"/>
        </w:rPr>
        <w:t>seznam.cz</w:t>
      </w:r>
    </w:p>
    <w:p w:rsidR="00A62032" w:rsidRDefault="00A62032" w:rsidP="00505BF1">
      <w:pPr>
        <w:ind w:left="2832" w:hanging="2832"/>
        <w:jc w:val="both"/>
      </w:pPr>
    </w:p>
    <w:p w:rsidR="00A62032" w:rsidRDefault="00A62032" w:rsidP="00505BF1">
      <w:pPr>
        <w:ind w:left="2832" w:hanging="2832"/>
        <w:jc w:val="both"/>
      </w:pPr>
    </w:p>
    <w:p w:rsidR="00A62032" w:rsidRDefault="00A62032" w:rsidP="00505BF1">
      <w:pPr>
        <w:ind w:left="2832" w:hanging="2832"/>
      </w:pPr>
      <w:r>
        <w:t xml:space="preserve">Start bude umožněn pouze závodníkům, kteří nejsou potrestáni za porušení dopingových </w:t>
      </w:r>
    </w:p>
    <w:p w:rsidR="00A62032" w:rsidRDefault="00A62032" w:rsidP="00505BF1">
      <w:pPr>
        <w:ind w:left="2832" w:hanging="2832"/>
      </w:pPr>
      <w:r>
        <w:t>pravidel. Závodníci startují na vlastní riziko.</w:t>
      </w:r>
    </w:p>
    <w:p w:rsidR="00A62032" w:rsidRDefault="00A62032" w:rsidP="00505BF1">
      <w:pPr>
        <w:ind w:left="2832" w:hanging="2832"/>
      </w:pPr>
    </w:p>
    <w:p w:rsidR="00A62032" w:rsidRDefault="00A62032" w:rsidP="00505BF1">
      <w:pPr>
        <w:ind w:left="2832" w:hanging="2832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5" o:spid="_x0000_s1026" type="#_x0000_t75" alt="sokol-1" style="position:absolute;left:0;text-align:left;margin-left:297pt;margin-top:8.65pt;width:171pt;height:75.7pt;z-index:-251658240;visibility:visible">
            <v:imagedata r:id="rId8" o:title=""/>
          </v:shape>
        </w:pict>
      </w:r>
      <w:r>
        <w:t xml:space="preserve">                                                                                                                  Ředitel soutěže</w:t>
      </w:r>
    </w:p>
    <w:p w:rsidR="00A62032" w:rsidRDefault="00A62032" w:rsidP="00505BF1"/>
    <w:p w:rsidR="00A62032" w:rsidRDefault="00A62032" w:rsidP="00505BF1"/>
    <w:p w:rsidR="00A62032" w:rsidRDefault="00A62032" w:rsidP="00505BF1"/>
    <w:p w:rsidR="00A62032" w:rsidRDefault="00A62032" w:rsidP="00505BF1"/>
    <w:p w:rsidR="00A62032" w:rsidRDefault="00A62032" w:rsidP="00505BF1"/>
    <w:p w:rsidR="00A62032" w:rsidRDefault="00A62032" w:rsidP="00505BF1"/>
    <w:p w:rsidR="00A62032" w:rsidRDefault="00A62032" w:rsidP="00505BF1"/>
    <w:p w:rsidR="00A62032" w:rsidRDefault="00A62032" w:rsidP="00505BF1"/>
    <w:p w:rsidR="00A62032" w:rsidRDefault="00A62032" w:rsidP="00505BF1"/>
    <w:p w:rsidR="00A62032" w:rsidRDefault="00A62032" w:rsidP="00505BF1"/>
    <w:p w:rsidR="00A62032" w:rsidRPr="00505BF1" w:rsidRDefault="00A62032" w:rsidP="00505BF1">
      <w:pPr>
        <w:rPr>
          <w:sz w:val="40"/>
          <w:szCs w:val="40"/>
        </w:rPr>
      </w:pPr>
      <w:r w:rsidRPr="00505BF1">
        <w:rPr>
          <w:sz w:val="40"/>
          <w:szCs w:val="40"/>
        </w:rPr>
        <w:t xml:space="preserve">Program  :       Bořislavský gigant 2011 </w:t>
      </w:r>
    </w:p>
    <w:p w:rsidR="00A62032" w:rsidRDefault="00A62032" w:rsidP="00505BF1"/>
    <w:p w:rsidR="00A62032" w:rsidRPr="00505BF1" w:rsidRDefault="00A62032" w:rsidP="00505BF1">
      <w:r w:rsidRPr="00505BF1">
        <w:t>12,00 – 13,30 prezentace a vážení</w:t>
      </w:r>
    </w:p>
    <w:p w:rsidR="00A62032" w:rsidRPr="00505BF1" w:rsidRDefault="00A62032" w:rsidP="00505BF1">
      <w:r w:rsidRPr="00505BF1">
        <w:t>13,30 – 14,00 rozdělení do skupin</w:t>
      </w:r>
    </w:p>
    <w:p w:rsidR="00A62032" w:rsidRPr="00505BF1" w:rsidRDefault="00A62032" w:rsidP="00505BF1">
      <w:r w:rsidRPr="00505BF1">
        <w:t>14,00 -  17,30 soutěž</w:t>
      </w:r>
    </w:p>
    <w:p w:rsidR="00A62032" w:rsidRPr="00505BF1" w:rsidRDefault="00A62032" w:rsidP="00505BF1">
      <w:r w:rsidRPr="00505BF1">
        <w:t xml:space="preserve">18,00 – vyhlášení </w:t>
      </w:r>
    </w:p>
    <w:p w:rsidR="00A62032" w:rsidRPr="00505BF1" w:rsidRDefault="00A62032" w:rsidP="00505BF1"/>
    <w:p w:rsidR="00A62032" w:rsidRPr="00505BF1" w:rsidRDefault="00A62032" w:rsidP="00505BF1">
      <w:r w:rsidRPr="00505BF1">
        <w:t>14,00    Slavnostní nástup a představení závodníků</w:t>
      </w:r>
    </w:p>
    <w:p w:rsidR="00A62032" w:rsidRPr="00505BF1" w:rsidRDefault="00A62032" w:rsidP="00505BF1">
      <w:r w:rsidRPr="00505BF1">
        <w:t>14,15 – taneční vystoupení BOLLYWOOD  - 1. část</w:t>
      </w:r>
    </w:p>
    <w:p w:rsidR="00A62032" w:rsidRPr="00505BF1" w:rsidRDefault="00A62032" w:rsidP="00505BF1">
      <w:r w:rsidRPr="00505BF1">
        <w:t>14,15-  rozcvičení 1. Skupiny</w:t>
      </w:r>
    </w:p>
    <w:p w:rsidR="00A62032" w:rsidRPr="00505BF1" w:rsidRDefault="00A62032" w:rsidP="00505BF1">
      <w:r w:rsidRPr="00505BF1">
        <w:t xml:space="preserve">14,25 – ukázka bojového umění </w:t>
      </w:r>
    </w:p>
    <w:p w:rsidR="00A62032" w:rsidRPr="00505BF1" w:rsidRDefault="00A62032" w:rsidP="00505BF1">
      <w:r w:rsidRPr="00505BF1">
        <w:t>14,35 – zahájení soutěže 1. a 2.skupiny</w:t>
      </w:r>
    </w:p>
    <w:p w:rsidR="00A62032" w:rsidRPr="00505BF1" w:rsidRDefault="00A62032" w:rsidP="00505BF1">
      <w:r w:rsidRPr="00505BF1">
        <w:t>Přestávka</w:t>
      </w:r>
    </w:p>
    <w:p w:rsidR="00A62032" w:rsidRPr="00505BF1" w:rsidRDefault="00A62032" w:rsidP="00505BF1">
      <w:r w:rsidRPr="00505BF1">
        <w:t>15,45 - taneční vystoupení BOLLYWOOD  - 2.část</w:t>
      </w:r>
    </w:p>
    <w:p w:rsidR="00A62032" w:rsidRPr="00505BF1" w:rsidRDefault="00A62032" w:rsidP="00505BF1">
      <w:r w:rsidRPr="00505BF1">
        <w:t>15,55 – divácká soutěž – benč s ½ osobní váhy na opakování</w:t>
      </w:r>
    </w:p>
    <w:p w:rsidR="00A62032" w:rsidRPr="00505BF1" w:rsidRDefault="00A62032" w:rsidP="00505BF1">
      <w:r w:rsidRPr="00505BF1">
        <w:t>16,20 – zahájení soutěže 3. a 4. Skupiny</w:t>
      </w:r>
    </w:p>
    <w:p w:rsidR="00A62032" w:rsidRPr="00505BF1" w:rsidRDefault="00A62032" w:rsidP="00505BF1">
      <w:r w:rsidRPr="00505BF1">
        <w:t>17,30 – ukončení soutěže</w:t>
      </w:r>
    </w:p>
    <w:p w:rsidR="00A62032" w:rsidRPr="00505BF1" w:rsidRDefault="00A62032" w:rsidP="00505BF1">
      <w:r w:rsidRPr="00505BF1">
        <w:t>17,30 – vystoupení skupiny HEKY HEK</w:t>
      </w:r>
    </w:p>
    <w:p w:rsidR="00A62032" w:rsidRPr="00505BF1" w:rsidRDefault="00A62032" w:rsidP="00505BF1">
      <w:r w:rsidRPr="00505BF1">
        <w:t xml:space="preserve">18,00 – slavnostní vyhlášení </w:t>
      </w:r>
    </w:p>
    <w:p w:rsidR="00A62032" w:rsidRPr="00505BF1" w:rsidRDefault="00A62032" w:rsidP="00505BF1">
      <w:r w:rsidRPr="00505BF1">
        <w:t xml:space="preserve">18,20 – volná zábava </w:t>
      </w:r>
    </w:p>
    <w:p w:rsidR="00A62032" w:rsidRPr="00505BF1" w:rsidRDefault="00A62032" w:rsidP="00505BF1">
      <w:r w:rsidRPr="00505BF1">
        <w:t>21,00 – hudební vystoupení Dlouhej Flám</w:t>
      </w:r>
    </w:p>
    <w:p w:rsidR="00A62032" w:rsidRPr="00505BF1" w:rsidRDefault="00A62032" w:rsidP="00505BF1">
      <w:r w:rsidRPr="00505BF1">
        <w:t xml:space="preserve">22,00 – ohnivá show </w:t>
      </w:r>
    </w:p>
    <w:p w:rsidR="00A62032" w:rsidRPr="00505BF1" w:rsidRDefault="00A62032" w:rsidP="00505BF1"/>
    <w:p w:rsidR="00A62032" w:rsidRPr="00505BF1" w:rsidRDefault="00A62032" w:rsidP="00505BF1">
      <w:r w:rsidRPr="00505BF1">
        <w:t>Paraelně na hřišti dětský den:</w:t>
      </w:r>
    </w:p>
    <w:p w:rsidR="00A62032" w:rsidRPr="00505BF1" w:rsidRDefault="00A62032" w:rsidP="00505BF1"/>
    <w:p w:rsidR="00A62032" w:rsidRPr="00505BF1" w:rsidRDefault="00A62032" w:rsidP="00505BF1">
      <w:r w:rsidRPr="00505BF1">
        <w:t>14,00 – 15,00 – hasiči s pěnou</w:t>
      </w:r>
    </w:p>
    <w:p w:rsidR="00A62032" w:rsidRPr="00505BF1" w:rsidRDefault="00A62032" w:rsidP="00505BF1">
      <w:r w:rsidRPr="00505BF1">
        <w:t>14,00 – 16,00 – svezení na koních ( louka pod hřištěm)</w:t>
      </w:r>
    </w:p>
    <w:p w:rsidR="00A62032" w:rsidRPr="00505BF1" w:rsidRDefault="00A62032" w:rsidP="00505BF1">
      <w:r w:rsidRPr="00505BF1">
        <w:t>14,00 – 17,00 -  žonglér</w:t>
      </w:r>
    </w:p>
    <w:p w:rsidR="00A62032" w:rsidRPr="00505BF1" w:rsidRDefault="00A62032" w:rsidP="00505BF1">
      <w:r w:rsidRPr="00505BF1">
        <w:t>14,00 -. 17,00 – dětské atrakce a soutěže na fotbalovém hřišti</w:t>
      </w:r>
    </w:p>
    <w:p w:rsidR="00A62032" w:rsidRPr="00505BF1" w:rsidRDefault="00A62032" w:rsidP="00505BF1">
      <w:r w:rsidRPr="00505BF1">
        <w:t>14,00 -. 17,00 – stolní tenis proti robotu (kabiny na hřišti)</w:t>
      </w:r>
    </w:p>
    <w:p w:rsidR="00A62032" w:rsidRDefault="00A62032" w:rsidP="00505BF1">
      <w:pPr>
        <w:rPr>
          <w:rFonts w:ascii="Comic Sans MS" w:hAnsi="Comic Sans MS" w:cs="Comic Sans MS"/>
          <w:sz w:val="28"/>
          <w:szCs w:val="28"/>
        </w:rPr>
      </w:pPr>
      <w:bookmarkStart w:id="0" w:name="_GoBack"/>
      <w:bookmarkEnd w:id="0"/>
    </w:p>
    <w:p w:rsidR="00A62032" w:rsidRPr="00E62EC4" w:rsidRDefault="00A62032" w:rsidP="00505BF1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Časový rozvrh akce je pouze orientační.</w:t>
      </w:r>
    </w:p>
    <w:sectPr w:rsidR="00A62032" w:rsidRPr="00E62EC4" w:rsidSect="005F48D2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2032" w:rsidRDefault="00A62032">
      <w:r>
        <w:separator/>
      </w:r>
    </w:p>
  </w:endnote>
  <w:endnote w:type="continuationSeparator" w:id="1">
    <w:p w:rsidR="00A62032" w:rsidRDefault="00A620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2032" w:rsidRDefault="00A62032">
      <w:r>
        <w:separator/>
      </w:r>
    </w:p>
  </w:footnote>
  <w:footnote w:type="continuationSeparator" w:id="1">
    <w:p w:rsidR="00A62032" w:rsidRDefault="00A620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561A3"/>
    <w:multiLevelType w:val="hybridMultilevel"/>
    <w:tmpl w:val="ADBECEC8"/>
    <w:lvl w:ilvl="0" w:tplc="EDB616D0">
      <w:start w:val="50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885EC2"/>
    <w:multiLevelType w:val="hybridMultilevel"/>
    <w:tmpl w:val="54A2622E"/>
    <w:lvl w:ilvl="0" w:tplc="A058CB5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FFF0A4B"/>
    <w:multiLevelType w:val="hybridMultilevel"/>
    <w:tmpl w:val="F7727C4C"/>
    <w:lvl w:ilvl="0" w:tplc="F4D8A83E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bCs w:val="0"/>
      </w:r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A410321"/>
    <w:multiLevelType w:val="hybridMultilevel"/>
    <w:tmpl w:val="7EEE0E76"/>
    <w:lvl w:ilvl="0" w:tplc="2BF4AA3E">
      <w:start w:val="50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9B67F1E"/>
    <w:multiLevelType w:val="hybridMultilevel"/>
    <w:tmpl w:val="3E8E42AE"/>
    <w:lvl w:ilvl="0" w:tplc="7F602A2C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  <w:b/>
        <w:bCs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5999"/>
    <w:rsid w:val="0001179F"/>
    <w:rsid w:val="00014FFC"/>
    <w:rsid w:val="00015391"/>
    <w:rsid w:val="00016244"/>
    <w:rsid w:val="00071A59"/>
    <w:rsid w:val="00093DD3"/>
    <w:rsid w:val="000E37E8"/>
    <w:rsid w:val="0016303C"/>
    <w:rsid w:val="00170873"/>
    <w:rsid w:val="0018456D"/>
    <w:rsid w:val="0018705B"/>
    <w:rsid w:val="001F0E8F"/>
    <w:rsid w:val="00213A29"/>
    <w:rsid w:val="002233DE"/>
    <w:rsid w:val="002755FD"/>
    <w:rsid w:val="002766FF"/>
    <w:rsid w:val="002A3139"/>
    <w:rsid w:val="003117CE"/>
    <w:rsid w:val="003704A6"/>
    <w:rsid w:val="00371878"/>
    <w:rsid w:val="003864D1"/>
    <w:rsid w:val="003A1F08"/>
    <w:rsid w:val="003A4DF2"/>
    <w:rsid w:val="003B6D91"/>
    <w:rsid w:val="0044350B"/>
    <w:rsid w:val="00463464"/>
    <w:rsid w:val="004915A5"/>
    <w:rsid w:val="00497A1F"/>
    <w:rsid w:val="00504328"/>
    <w:rsid w:val="00505BF1"/>
    <w:rsid w:val="0057544E"/>
    <w:rsid w:val="005F48D2"/>
    <w:rsid w:val="00605999"/>
    <w:rsid w:val="006744DA"/>
    <w:rsid w:val="006D4BBD"/>
    <w:rsid w:val="00734512"/>
    <w:rsid w:val="00776CDE"/>
    <w:rsid w:val="007B2DB8"/>
    <w:rsid w:val="00864258"/>
    <w:rsid w:val="0087717E"/>
    <w:rsid w:val="008A5B3C"/>
    <w:rsid w:val="008B7DD1"/>
    <w:rsid w:val="008E089B"/>
    <w:rsid w:val="00912192"/>
    <w:rsid w:val="009209C9"/>
    <w:rsid w:val="009534CF"/>
    <w:rsid w:val="00960423"/>
    <w:rsid w:val="009731B9"/>
    <w:rsid w:val="009A27F1"/>
    <w:rsid w:val="009A4826"/>
    <w:rsid w:val="009C0FC6"/>
    <w:rsid w:val="00A13044"/>
    <w:rsid w:val="00A258F6"/>
    <w:rsid w:val="00A62032"/>
    <w:rsid w:val="00A67730"/>
    <w:rsid w:val="00AB668B"/>
    <w:rsid w:val="00AF668E"/>
    <w:rsid w:val="00B613D9"/>
    <w:rsid w:val="00B90BCC"/>
    <w:rsid w:val="00BC5121"/>
    <w:rsid w:val="00C06B02"/>
    <w:rsid w:val="00C06D4A"/>
    <w:rsid w:val="00C06DBE"/>
    <w:rsid w:val="00C07170"/>
    <w:rsid w:val="00CC7688"/>
    <w:rsid w:val="00D10068"/>
    <w:rsid w:val="00D13368"/>
    <w:rsid w:val="00D24B86"/>
    <w:rsid w:val="00D36265"/>
    <w:rsid w:val="00D93F2C"/>
    <w:rsid w:val="00DB43B6"/>
    <w:rsid w:val="00DC744E"/>
    <w:rsid w:val="00DE3B8B"/>
    <w:rsid w:val="00DE516D"/>
    <w:rsid w:val="00E26510"/>
    <w:rsid w:val="00E46271"/>
    <w:rsid w:val="00E62EC4"/>
    <w:rsid w:val="00E94CA1"/>
    <w:rsid w:val="00EC6B29"/>
    <w:rsid w:val="00ED555D"/>
    <w:rsid w:val="00F008D6"/>
    <w:rsid w:val="00F242E8"/>
    <w:rsid w:val="00F32B39"/>
    <w:rsid w:val="00F703BC"/>
    <w:rsid w:val="00F91317"/>
    <w:rsid w:val="00F928E7"/>
    <w:rsid w:val="00FD24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Document Map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7170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C768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10719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C768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10719"/>
    <w:rPr>
      <w:sz w:val="24"/>
      <w:szCs w:val="24"/>
    </w:rPr>
  </w:style>
  <w:style w:type="character" w:styleId="Hyperlink">
    <w:name w:val="Hyperlink"/>
    <w:basedOn w:val="DefaultParagraphFont"/>
    <w:uiPriority w:val="99"/>
    <w:rsid w:val="00CC7688"/>
    <w:rPr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9A482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110719"/>
    <w:rPr>
      <w:sz w:val="0"/>
      <w:szCs w:val="0"/>
    </w:rPr>
  </w:style>
  <w:style w:type="paragraph" w:styleId="BalloonText">
    <w:name w:val="Balloon Text"/>
    <w:basedOn w:val="Normal"/>
    <w:link w:val="BalloonTextChar"/>
    <w:uiPriority w:val="99"/>
    <w:semiHidden/>
    <w:rsid w:val="00F913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0719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2209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mailto:borislav.trojboj@sezna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405</Words>
  <Characters>2395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PROPOZICE</dc:title>
  <dc:subject/>
  <dc:creator>uživatel</dc:creator>
  <cp:keywords/>
  <dc:description/>
  <cp:lastModifiedBy>Kopal</cp:lastModifiedBy>
  <cp:revision>2</cp:revision>
  <cp:lastPrinted>2011-03-08T06:46:00Z</cp:lastPrinted>
  <dcterms:created xsi:type="dcterms:W3CDTF">2011-04-29T09:16:00Z</dcterms:created>
  <dcterms:modified xsi:type="dcterms:W3CDTF">2011-04-29T09:17:00Z</dcterms:modified>
</cp:coreProperties>
</file>